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2064B" w14:textId="77777777" w:rsidR="005C39C4" w:rsidRDefault="005C39C4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843041" w:rsidRPr="00FF115C" w14:paraId="756E7E01" w14:textId="77777777" w:rsidTr="00D16CEE">
        <w:tc>
          <w:tcPr>
            <w:tcW w:w="8644" w:type="dxa"/>
            <w:shd w:val="clear" w:color="auto" w:fill="DDDDDD"/>
          </w:tcPr>
          <w:p w14:paraId="2F36B05B" w14:textId="77777777" w:rsidR="00843041" w:rsidRPr="0066136C" w:rsidRDefault="00843041" w:rsidP="00D16CEE">
            <w:pPr>
              <w:pStyle w:val="ESBHead"/>
              <w:outlineLvl w:val="0"/>
              <w:rPr>
                <w:rFonts w:cs="Arial"/>
                <w:b/>
                <w:bCs/>
                <w:sz w:val="24"/>
                <w:szCs w:val="24"/>
                <w:lang w:val="es-ES_tradnl"/>
              </w:rPr>
            </w:pPr>
          </w:p>
          <w:p w14:paraId="60184FC0" w14:textId="77777777" w:rsidR="00843041" w:rsidRPr="0066136C" w:rsidRDefault="00843041" w:rsidP="00D16CE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66136C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de Investigación en el Ámbito de la Inteligencia Artificial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-2025</w:t>
            </w:r>
            <w:r w:rsidRPr="0066136C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</w:t>
            </w:r>
          </w:p>
          <w:p w14:paraId="1FB85789" w14:textId="77777777" w:rsidR="00843041" w:rsidRDefault="00843041" w:rsidP="00D16CEE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</w:p>
          <w:p w14:paraId="7E02F3FD" w14:textId="77777777" w:rsidR="00843041" w:rsidRPr="00FF115C" w:rsidRDefault="00843041" w:rsidP="00D16CEE">
            <w:pPr>
              <w:pStyle w:val="ESBHead"/>
              <w:outlineLvl w:val="0"/>
              <w:rPr>
                <w:rFonts w:cs="Arial"/>
                <w:b/>
                <w:bCs/>
                <w:sz w:val="20"/>
                <w:szCs w:val="18"/>
                <w:lang w:val="es-ES_tradnl"/>
              </w:rPr>
            </w:pPr>
            <w:r w:rsidRPr="00FF115C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MODIFICACIONES </w:t>
            </w:r>
          </w:p>
          <w:p w14:paraId="52572D37" w14:textId="77777777" w:rsidR="00843041" w:rsidRPr="00FF115C" w:rsidRDefault="00843041" w:rsidP="00D16CEE">
            <w:pPr>
              <w:pStyle w:val="ESBHead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77D834E6" w14:textId="77777777" w:rsidR="00783B05" w:rsidRDefault="00783B05" w:rsidP="00783B05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3C724A99" w14:textId="77777777" w:rsidR="00783B05" w:rsidRPr="004B16F9" w:rsidRDefault="00783B05" w:rsidP="00783B05">
      <w:pPr>
        <w:jc w:val="both"/>
        <w:rPr>
          <w:rFonts w:cs="Arial"/>
          <w:b/>
          <w:i/>
          <w:sz w:val="18"/>
          <w:szCs w:val="18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783B05" w:rsidRPr="006D0DBB" w14:paraId="389240A2" w14:textId="77777777" w:rsidTr="00425365">
        <w:tc>
          <w:tcPr>
            <w:tcW w:w="8644" w:type="dxa"/>
          </w:tcPr>
          <w:p w14:paraId="07A4B0EB" w14:textId="77777777" w:rsidR="00783B05" w:rsidRPr="006D0DBB" w:rsidRDefault="00783B05" w:rsidP="00425365">
            <w:pPr>
              <w:pStyle w:val="ESBHead"/>
              <w:ind w:left="142"/>
              <w:jc w:val="both"/>
              <w:outlineLvl w:val="0"/>
              <w:rPr>
                <w:rFonts w:cs="Arial"/>
                <w:bCs/>
                <w:sz w:val="18"/>
                <w:szCs w:val="18"/>
                <w:lang w:val="es-ES_tradnl"/>
              </w:rPr>
            </w:pPr>
          </w:p>
          <w:p w14:paraId="5423D8F9" w14:textId="77777777" w:rsidR="00783B05" w:rsidRPr="006D0DBB" w:rsidRDefault="00783B05" w:rsidP="00425365">
            <w:pPr>
              <w:pStyle w:val="ESBHead"/>
              <w:numPr>
                <w:ilvl w:val="0"/>
                <w:numId w:val="14"/>
              </w:numPr>
              <w:ind w:left="426" w:hanging="284"/>
              <w:jc w:val="both"/>
              <w:outlineLvl w:val="0"/>
              <w:rPr>
                <w:rFonts w:cs="Arial"/>
                <w:bCs/>
                <w:sz w:val="18"/>
                <w:szCs w:val="18"/>
                <w:lang w:val="es-ES_tradnl"/>
              </w:rPr>
            </w:pPr>
            <w:r w:rsidRPr="006D0DBB">
              <w:rPr>
                <w:rFonts w:cs="Arial"/>
                <w:b/>
                <w:sz w:val="18"/>
                <w:szCs w:val="18"/>
              </w:rPr>
              <w:t>Este modelo se deber</w:t>
            </w:r>
            <w:r>
              <w:rPr>
                <w:rFonts w:cs="Arial"/>
                <w:b/>
                <w:sz w:val="18"/>
                <w:szCs w:val="18"/>
              </w:rPr>
              <w:t>á</w:t>
            </w:r>
            <w:r w:rsidRPr="006D0DBB">
              <w:rPr>
                <w:rFonts w:cs="Arial"/>
                <w:b/>
                <w:sz w:val="18"/>
                <w:szCs w:val="18"/>
              </w:rPr>
              <w:t xml:space="preserve"> utilizar siempre que no exista un modelo concreto para la solicitud de modificación solicitada </w:t>
            </w:r>
          </w:p>
          <w:p w14:paraId="7E47ABBC" w14:textId="77777777" w:rsidR="00783B05" w:rsidRPr="006D0DBB" w:rsidRDefault="00783B05" w:rsidP="00425365">
            <w:pPr>
              <w:pStyle w:val="ESBHead"/>
              <w:ind w:left="-142"/>
              <w:jc w:val="both"/>
              <w:outlineLvl w:val="0"/>
              <w:rPr>
                <w:rFonts w:cs="Arial"/>
                <w:bCs/>
                <w:sz w:val="18"/>
                <w:szCs w:val="18"/>
                <w:lang w:val="es-ES_tradnl"/>
              </w:rPr>
            </w:pPr>
          </w:p>
          <w:p w14:paraId="1E943EFD" w14:textId="6CDA91C6" w:rsidR="00783B05" w:rsidRPr="006D0DBB" w:rsidRDefault="00783B05" w:rsidP="00425365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6D0DBB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Pr="00DE26EB">
              <w:rPr>
                <w:rFonts w:cs="Arial"/>
                <w:b/>
                <w:i/>
                <w:sz w:val="18"/>
                <w:szCs w:val="18"/>
              </w:rPr>
              <w:t>el/la investigador/a principal o el/la representante</w:t>
            </w:r>
            <w:r w:rsidRPr="006D0DBB">
              <w:rPr>
                <w:rFonts w:cs="Arial"/>
                <w:b/>
                <w:i/>
                <w:sz w:val="18"/>
                <w:szCs w:val="18"/>
              </w:rPr>
              <w:t xml:space="preserve"> legal de la entidad beneficiaria a través de </w:t>
            </w:r>
            <w:proofErr w:type="spellStart"/>
            <w:r w:rsidRPr="006D0DBB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6D0DBB">
              <w:rPr>
                <w:rFonts w:cs="Arial"/>
                <w:b/>
                <w:i/>
                <w:sz w:val="18"/>
                <w:szCs w:val="18"/>
              </w:rPr>
              <w:t>@, en</w:t>
            </w:r>
            <w:r w:rsidR="0066136C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hyperlink r:id="rId8" w:history="1">
              <w:r w:rsidR="0066136C" w:rsidRPr="0066136C">
                <w:rPr>
                  <w:i/>
                  <w:iCs/>
                  <w:color w:val="0000FF"/>
                  <w:sz w:val="18"/>
                  <w:szCs w:val="18"/>
                  <w:u w:val="single"/>
                </w:rPr>
                <w:t>FACILIT@ - Consulta y tramitación de expedientes</w:t>
              </w:r>
            </w:hyperlink>
            <w:r w:rsidRPr="006D0DBB">
              <w:rPr>
                <w:rFonts w:cs="Arial"/>
                <w:b/>
                <w:i/>
                <w:sz w:val="18"/>
                <w:szCs w:val="18"/>
              </w:rPr>
              <w:t>, mediante la acción Realizar Instancia &gt;. En todo caso</w:t>
            </w:r>
            <w:r w:rsidRPr="00DE26EB">
              <w:rPr>
                <w:rFonts w:cs="Arial"/>
                <w:b/>
                <w:i/>
                <w:sz w:val="18"/>
                <w:szCs w:val="18"/>
              </w:rPr>
              <w:t>, el/la representante legal deberá confirmar siempre la solicitud con su firma electrónica para que la</w:t>
            </w:r>
            <w:r w:rsidRPr="006D0DBB">
              <w:rPr>
                <w:rFonts w:cs="Arial"/>
                <w:b/>
                <w:i/>
                <w:sz w:val="18"/>
                <w:szCs w:val="18"/>
              </w:rPr>
              <w:t xml:space="preserve"> documentación aportada a los sistemas de tramitación de la Agencia.</w:t>
            </w:r>
          </w:p>
          <w:p w14:paraId="384134C5" w14:textId="77777777" w:rsidR="00783B05" w:rsidRPr="006D0DBB" w:rsidRDefault="00783B05" w:rsidP="00425365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5DC6633D" w14:textId="77777777" w:rsidR="00783B05" w:rsidRPr="004B16F9" w:rsidRDefault="00783B05" w:rsidP="00783B05">
      <w:pPr>
        <w:jc w:val="both"/>
        <w:rPr>
          <w:rFonts w:cs="Arial"/>
          <w:b/>
          <w:i/>
          <w:sz w:val="18"/>
          <w:szCs w:val="18"/>
        </w:rPr>
      </w:pPr>
    </w:p>
    <w:p w14:paraId="2A623521" w14:textId="77777777" w:rsidR="00783B05" w:rsidRDefault="00783B05" w:rsidP="00783B05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49D0DF4" w14:textId="77777777" w:rsidR="00783B05" w:rsidRPr="007939E8" w:rsidRDefault="00783B05" w:rsidP="00783B05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682D10BF" w14:textId="77777777" w:rsidR="00783B05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23E857B0" w14:textId="77777777" w:rsidR="00783B05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2378CEC9" w14:textId="77777777" w:rsidR="00783B05" w:rsidRPr="00EB7C1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</w:t>
      </w:r>
      <w:r w:rsidR="007524BA">
        <w:rPr>
          <w:rFonts w:cs="Arial"/>
          <w:b/>
          <w:sz w:val="18"/>
          <w:szCs w:val="18"/>
        </w:rPr>
        <w:t xml:space="preserve"> </w:t>
      </w:r>
      <w:r w:rsidR="007524BA" w:rsidRPr="00EB7C18">
        <w:rPr>
          <w:rFonts w:cs="Arial"/>
          <w:b/>
          <w:sz w:val="18"/>
          <w:szCs w:val="18"/>
        </w:rPr>
        <w:t>TEM</w:t>
      </w:r>
      <w:r w:rsidR="00C961B7" w:rsidRPr="00EB7C18">
        <w:rPr>
          <w:rFonts w:cs="Arial"/>
          <w:b/>
          <w:sz w:val="18"/>
          <w:szCs w:val="18"/>
        </w:rPr>
        <w:t>Á</w:t>
      </w:r>
      <w:r w:rsidR="007524BA" w:rsidRPr="00EB7C18">
        <w:rPr>
          <w:rFonts w:cs="Arial"/>
          <w:b/>
          <w:sz w:val="18"/>
          <w:szCs w:val="18"/>
        </w:rPr>
        <w:t>TICA</w:t>
      </w:r>
      <w:r w:rsidRPr="00EB7C18">
        <w:rPr>
          <w:rFonts w:cs="Arial"/>
          <w:b/>
          <w:sz w:val="18"/>
          <w:szCs w:val="18"/>
        </w:rPr>
        <w:t>:</w:t>
      </w:r>
    </w:p>
    <w:p w14:paraId="6CA1B24F" w14:textId="77777777" w:rsidR="00783B05" w:rsidRPr="00EB7C1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EB7C18">
        <w:rPr>
          <w:rFonts w:cs="Arial"/>
          <w:b/>
          <w:sz w:val="18"/>
          <w:szCs w:val="18"/>
        </w:rPr>
        <w:t>SUBÁREA</w:t>
      </w:r>
      <w:r w:rsidR="007524BA" w:rsidRPr="00EB7C18">
        <w:rPr>
          <w:rFonts w:cs="Arial"/>
          <w:b/>
          <w:sz w:val="18"/>
          <w:szCs w:val="18"/>
        </w:rPr>
        <w:t xml:space="preserve"> TEM</w:t>
      </w:r>
      <w:r w:rsidR="00C961B7" w:rsidRPr="00EB7C18">
        <w:rPr>
          <w:rFonts w:cs="Arial"/>
          <w:b/>
          <w:sz w:val="18"/>
          <w:szCs w:val="18"/>
        </w:rPr>
        <w:t>Á</w:t>
      </w:r>
      <w:r w:rsidR="007524BA" w:rsidRPr="00EB7C18">
        <w:rPr>
          <w:rFonts w:cs="Arial"/>
          <w:b/>
          <w:sz w:val="18"/>
          <w:szCs w:val="18"/>
        </w:rPr>
        <w:t>TICA</w:t>
      </w:r>
      <w:r w:rsidRPr="00EB7C18">
        <w:rPr>
          <w:rFonts w:cs="Arial"/>
          <w:b/>
          <w:sz w:val="18"/>
          <w:szCs w:val="18"/>
        </w:rPr>
        <w:t>:</w:t>
      </w:r>
    </w:p>
    <w:p w14:paraId="124270DF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Entidad beneficiaria: </w:t>
      </w:r>
    </w:p>
    <w:p w14:paraId="19F0CB58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Centro </w:t>
      </w:r>
      <w:r>
        <w:rPr>
          <w:rFonts w:cs="Arial"/>
          <w:sz w:val="18"/>
          <w:szCs w:val="18"/>
        </w:rPr>
        <w:t>ejecutor</w:t>
      </w:r>
      <w:r w:rsidRPr="007939E8">
        <w:rPr>
          <w:rFonts w:cs="Arial"/>
          <w:sz w:val="18"/>
          <w:szCs w:val="18"/>
        </w:rPr>
        <w:t>:</w:t>
      </w:r>
    </w:p>
    <w:p w14:paraId="45B5A883" w14:textId="77777777" w:rsidR="00783B05" w:rsidRPr="004B16F9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1 (IP 1):</w:t>
      </w:r>
    </w:p>
    <w:p w14:paraId="650E969C" w14:textId="77777777" w:rsidR="00783B05" w:rsidRPr="004B16F9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4B16F9">
        <w:rPr>
          <w:rFonts w:cs="Arial"/>
          <w:sz w:val="18"/>
          <w:szCs w:val="18"/>
          <w:lang w:val="pt-BR"/>
        </w:rPr>
        <w:t>si procede:</w:t>
      </w:r>
    </w:p>
    <w:p w14:paraId="7BB4C386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60BDD840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6E1DF0BB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0DA91BD7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2B9DBBC8" w14:textId="77777777" w:rsidR="00783B05" w:rsidRPr="007939E8" w:rsidRDefault="00783B05" w:rsidP="00783B05">
      <w:pPr>
        <w:rPr>
          <w:rStyle w:val="ESBBold"/>
          <w:rFonts w:cs="Arial"/>
          <w:sz w:val="18"/>
          <w:szCs w:val="18"/>
        </w:rPr>
      </w:pPr>
    </w:p>
    <w:p w14:paraId="5D39B5BB" w14:textId="77777777" w:rsidR="00783B05" w:rsidRPr="007939E8" w:rsidRDefault="00783B05" w:rsidP="00783B05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>2.</w:t>
      </w:r>
      <w:r>
        <w:rPr>
          <w:rStyle w:val="ESBBold"/>
          <w:rFonts w:cs="Arial"/>
          <w:sz w:val="18"/>
          <w:szCs w:val="18"/>
        </w:rPr>
        <w:t xml:space="preserve"> Solicitud:</w:t>
      </w:r>
    </w:p>
    <w:p w14:paraId="09FDAB1E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639A4BC1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1590B3F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0114B73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2885344" w14:textId="77777777" w:rsidR="00783B05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2EF4565" w14:textId="77777777" w:rsidR="00027394" w:rsidRDefault="00027394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04630E5" w14:textId="77777777" w:rsidR="00027394" w:rsidRDefault="00027394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FCEAF1C" w14:textId="77777777" w:rsidR="00027394" w:rsidRDefault="00027394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720B0EB" w14:textId="77777777" w:rsidR="00027394" w:rsidRDefault="00027394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C300900" w14:textId="77777777" w:rsidR="00027394" w:rsidRDefault="00027394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9D638D7" w14:textId="77777777" w:rsidR="00027394" w:rsidRDefault="00027394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A4F630E" w14:textId="77777777" w:rsidR="00027394" w:rsidRDefault="00027394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297C67C" w14:textId="77777777" w:rsidR="00027394" w:rsidRPr="007939E8" w:rsidRDefault="00027394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3A657F1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F888AAD" w14:textId="77777777" w:rsidR="00783B05" w:rsidRPr="007939E8" w:rsidRDefault="00783B05" w:rsidP="00783B05">
      <w:pPr>
        <w:rPr>
          <w:rStyle w:val="ESBBold"/>
          <w:rFonts w:cs="Arial"/>
          <w:sz w:val="18"/>
          <w:szCs w:val="18"/>
        </w:rPr>
      </w:pPr>
    </w:p>
    <w:p w14:paraId="043CC553" w14:textId="77777777" w:rsidR="00783B05" w:rsidRDefault="00783B05" w:rsidP="00783B05">
      <w:pPr>
        <w:rPr>
          <w:rStyle w:val="ESBBold"/>
          <w:rFonts w:cs="Arial"/>
          <w:sz w:val="18"/>
          <w:szCs w:val="18"/>
        </w:rPr>
      </w:pPr>
    </w:p>
    <w:p w14:paraId="29ECF8AA" w14:textId="77777777" w:rsidR="00843041" w:rsidRDefault="00843041" w:rsidP="00783B05">
      <w:pPr>
        <w:rPr>
          <w:rStyle w:val="ESBBold"/>
          <w:rFonts w:cs="Arial"/>
          <w:sz w:val="18"/>
          <w:szCs w:val="18"/>
        </w:rPr>
      </w:pPr>
    </w:p>
    <w:p w14:paraId="0D43CCDF" w14:textId="77777777" w:rsidR="00843041" w:rsidRDefault="00843041" w:rsidP="00783B05">
      <w:pPr>
        <w:rPr>
          <w:rStyle w:val="ESBBold"/>
          <w:rFonts w:cs="Arial"/>
          <w:sz w:val="18"/>
          <w:szCs w:val="18"/>
        </w:rPr>
      </w:pPr>
    </w:p>
    <w:p w14:paraId="7FE68DAA" w14:textId="77777777" w:rsidR="00843041" w:rsidRDefault="00843041" w:rsidP="00783B05">
      <w:pPr>
        <w:rPr>
          <w:rStyle w:val="ESBBold"/>
          <w:rFonts w:cs="Arial"/>
          <w:sz w:val="18"/>
          <w:szCs w:val="18"/>
        </w:rPr>
      </w:pPr>
    </w:p>
    <w:p w14:paraId="0567404A" w14:textId="77777777" w:rsidR="00843041" w:rsidRDefault="00843041" w:rsidP="00783B05">
      <w:pPr>
        <w:rPr>
          <w:rStyle w:val="ESBBold"/>
          <w:rFonts w:cs="Arial"/>
          <w:sz w:val="18"/>
          <w:szCs w:val="18"/>
        </w:rPr>
      </w:pPr>
    </w:p>
    <w:p w14:paraId="306E7B3A" w14:textId="77777777" w:rsidR="00843041" w:rsidRDefault="00843041" w:rsidP="00783B05">
      <w:pPr>
        <w:rPr>
          <w:rStyle w:val="ESBBold"/>
          <w:rFonts w:cs="Arial"/>
          <w:sz w:val="18"/>
          <w:szCs w:val="18"/>
        </w:rPr>
      </w:pPr>
    </w:p>
    <w:p w14:paraId="01265028" w14:textId="77777777" w:rsidR="00843041" w:rsidRDefault="00843041" w:rsidP="00783B05">
      <w:pPr>
        <w:rPr>
          <w:rStyle w:val="ESBBold"/>
          <w:rFonts w:cs="Arial"/>
          <w:sz w:val="18"/>
          <w:szCs w:val="18"/>
        </w:rPr>
      </w:pPr>
    </w:p>
    <w:p w14:paraId="178836FB" w14:textId="77777777" w:rsidR="00843041" w:rsidRPr="007939E8" w:rsidRDefault="00843041" w:rsidP="00783B05">
      <w:pPr>
        <w:rPr>
          <w:rStyle w:val="ESBBold"/>
          <w:rFonts w:cs="Arial"/>
          <w:sz w:val="18"/>
          <w:szCs w:val="18"/>
        </w:rPr>
      </w:pPr>
    </w:p>
    <w:p w14:paraId="2A6AB6A7" w14:textId="77777777" w:rsidR="00783B05" w:rsidRPr="007939E8" w:rsidRDefault="00783B05" w:rsidP="00783B05">
      <w:pPr>
        <w:rPr>
          <w:rStyle w:val="ESBBold"/>
          <w:rFonts w:cs="Arial"/>
          <w:sz w:val="18"/>
          <w:szCs w:val="18"/>
        </w:rPr>
      </w:pPr>
    </w:p>
    <w:p w14:paraId="5AEDF2AB" w14:textId="77777777" w:rsidR="00783B05" w:rsidRPr="006E0056" w:rsidRDefault="00783B05" w:rsidP="00783B05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>3.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 xml:space="preserve">Justificación Científico-Técnica de la necesidad de la modificación solicitada </w:t>
      </w:r>
      <w:r>
        <w:rPr>
          <w:rFonts w:cs="Arial"/>
          <w:sz w:val="18"/>
          <w:szCs w:val="18"/>
        </w:rPr>
        <w:t>(indicar cómo afecta esta</w:t>
      </w:r>
      <w:r w:rsidRPr="006E0056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modificación</w:t>
      </w:r>
      <w:r w:rsidRPr="006E0056">
        <w:rPr>
          <w:rFonts w:cs="Arial"/>
          <w:sz w:val="18"/>
          <w:szCs w:val="18"/>
        </w:rPr>
        <w:t xml:space="preserve"> al desarrollo del proyecto, objetivos, tareas, equipo de investigación</w:t>
      </w:r>
      <w:r>
        <w:rPr>
          <w:rFonts w:cs="Arial"/>
          <w:sz w:val="18"/>
          <w:szCs w:val="18"/>
        </w:rPr>
        <w:t>,</w:t>
      </w:r>
      <w:r w:rsidRPr="006E0056">
        <w:rPr>
          <w:rFonts w:cs="Arial"/>
          <w:sz w:val="18"/>
          <w:szCs w:val="18"/>
        </w:rPr>
        <w:t xml:space="preserve"> etc</w:t>
      </w:r>
      <w:r>
        <w:rPr>
          <w:rFonts w:cs="Arial"/>
          <w:sz w:val="18"/>
          <w:szCs w:val="18"/>
        </w:rPr>
        <w:t>.</w:t>
      </w:r>
      <w:r w:rsidRPr="006E0056">
        <w:rPr>
          <w:rFonts w:cs="Arial"/>
          <w:sz w:val="18"/>
          <w:szCs w:val="18"/>
        </w:rPr>
        <w:t>)</w:t>
      </w:r>
    </w:p>
    <w:p w14:paraId="75836754" w14:textId="77777777" w:rsidR="00783B05" w:rsidRPr="002E24F6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4D200038" w14:textId="77777777" w:rsidR="00783B05" w:rsidRPr="002E24F6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5FB5442D" w14:textId="77777777" w:rsidR="00783B05" w:rsidRPr="002E24F6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48055866" w14:textId="77777777" w:rsidR="00783B05" w:rsidRPr="002E24F6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101D2A08" w14:textId="77777777" w:rsidR="00783B05" w:rsidRPr="002E24F6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49E23ABD" w14:textId="77777777" w:rsidR="00783B05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06F44998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64B7F308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7FF35730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3564D21C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77DD57CE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017E7FA9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6CF439C1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70588644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0F23CC54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6B625C19" w14:textId="77777777" w:rsidR="00783B05" w:rsidRPr="007939E8" w:rsidRDefault="00783B05" w:rsidP="00783B0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</w:p>
    <w:p w14:paraId="37742404" w14:textId="77777777" w:rsidR="00783B05" w:rsidRPr="007939E8" w:rsidRDefault="00783B05" w:rsidP="00783B05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D968DE2" w14:textId="77777777" w:rsidR="00783B05" w:rsidRPr="007939E8" w:rsidRDefault="00783B05" w:rsidP="00783B05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13CE0E8A" w14:textId="77777777" w:rsidR="00783B05" w:rsidRPr="007939E8" w:rsidRDefault="00783B05" w:rsidP="00783B05">
      <w:pPr>
        <w:rPr>
          <w:rStyle w:val="ESBBold"/>
          <w:rFonts w:cs="Arial"/>
          <w:i/>
          <w:sz w:val="18"/>
          <w:szCs w:val="18"/>
        </w:rPr>
      </w:pPr>
    </w:p>
    <w:p w14:paraId="63108C49" w14:textId="77777777" w:rsidR="00783B05" w:rsidRPr="007939E8" w:rsidRDefault="00843041" w:rsidP="00783B05">
      <w:pPr>
        <w:rPr>
          <w:rStyle w:val="ESBBold"/>
          <w:rFonts w:cs="Arial"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</w:rPr>
        <w:pict w14:anchorId="56C55C66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2053" type="#_x0000_t202" style="position:absolute;margin-left:101.7pt;margin-top:.8pt;width:228pt;height:84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">
            <v:textbox>
              <w:txbxContent>
                <w:p w14:paraId="530A9B52" w14:textId="77777777" w:rsidR="00783B05" w:rsidRDefault="00783B05" w:rsidP="00783B05"/>
                <w:p w14:paraId="58F56E22" w14:textId="77777777" w:rsidR="00783B05" w:rsidRDefault="00783B05" w:rsidP="00783B05"/>
                <w:p w14:paraId="5A8EE3EB" w14:textId="77777777" w:rsidR="00783B05" w:rsidRDefault="00783B05" w:rsidP="00783B05">
                  <w:pPr>
                    <w:rPr>
                      <w:sz w:val="18"/>
                      <w:szCs w:val="18"/>
                    </w:rPr>
                  </w:pPr>
                </w:p>
                <w:p w14:paraId="36CA98D8" w14:textId="77777777" w:rsidR="00783B05" w:rsidRDefault="00783B05" w:rsidP="00783B05">
                  <w:pPr>
                    <w:rPr>
                      <w:sz w:val="18"/>
                      <w:szCs w:val="18"/>
                    </w:rPr>
                  </w:pPr>
                </w:p>
                <w:p w14:paraId="15567495" w14:textId="77777777" w:rsidR="00783B05" w:rsidRDefault="00783B05" w:rsidP="00783B0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30C33100" w14:textId="77777777" w:rsidR="00783B05" w:rsidRDefault="00783B05" w:rsidP="00783B0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</w:t>
                  </w:r>
                  <w:r>
                    <w:rPr>
                      <w:sz w:val="18"/>
                      <w:szCs w:val="18"/>
                    </w:rPr>
                    <w:t xml:space="preserve">investigador/a principal 2 (en su caso) </w:t>
                  </w:r>
                </w:p>
              </w:txbxContent>
            </v:textbox>
          </v:shape>
        </w:pict>
      </w:r>
    </w:p>
    <w:p w14:paraId="0CE2C9A7" w14:textId="77777777" w:rsidR="00783B05" w:rsidRPr="007939E8" w:rsidRDefault="00783B05" w:rsidP="00783B05">
      <w:pPr>
        <w:rPr>
          <w:rStyle w:val="ESBBold"/>
          <w:rFonts w:cs="Arial"/>
          <w:sz w:val="18"/>
          <w:szCs w:val="18"/>
        </w:rPr>
      </w:pPr>
    </w:p>
    <w:p w14:paraId="735ECC2E" w14:textId="77777777" w:rsidR="00783B05" w:rsidRPr="007939E8" w:rsidRDefault="00783B05" w:rsidP="00783B05">
      <w:pPr>
        <w:rPr>
          <w:rStyle w:val="ESBStandard1"/>
          <w:rFonts w:cs="Arial"/>
          <w:sz w:val="18"/>
          <w:szCs w:val="18"/>
        </w:rPr>
      </w:pPr>
    </w:p>
    <w:p w14:paraId="16CBE99D" w14:textId="77777777" w:rsidR="00783B05" w:rsidRPr="007939E8" w:rsidRDefault="00783B05" w:rsidP="00783B05">
      <w:pPr>
        <w:rPr>
          <w:rStyle w:val="ESBStandard1"/>
          <w:rFonts w:cs="Arial"/>
          <w:sz w:val="18"/>
          <w:szCs w:val="18"/>
        </w:rPr>
      </w:pPr>
    </w:p>
    <w:p w14:paraId="27CDEAE7" w14:textId="77777777" w:rsidR="00783B05" w:rsidRPr="007939E8" w:rsidRDefault="00783B05" w:rsidP="00783B05">
      <w:pPr>
        <w:rPr>
          <w:rStyle w:val="ESBStandard1"/>
          <w:rFonts w:cs="Arial"/>
          <w:sz w:val="18"/>
          <w:szCs w:val="18"/>
        </w:rPr>
      </w:pPr>
    </w:p>
    <w:p w14:paraId="21B9629B" w14:textId="77777777" w:rsidR="00783B05" w:rsidRPr="007939E8" w:rsidRDefault="00783B05" w:rsidP="00783B05">
      <w:pPr>
        <w:rPr>
          <w:rStyle w:val="ESBStandard1"/>
          <w:rFonts w:cs="Arial"/>
          <w:sz w:val="18"/>
          <w:szCs w:val="18"/>
        </w:rPr>
      </w:pPr>
    </w:p>
    <w:p w14:paraId="6008A11C" w14:textId="77777777" w:rsidR="00783B05" w:rsidRPr="007939E8" w:rsidRDefault="00783B05" w:rsidP="00783B05">
      <w:pPr>
        <w:rPr>
          <w:rStyle w:val="ESBStandard1"/>
          <w:rFonts w:cs="Arial"/>
          <w:b/>
          <w:bCs/>
          <w:sz w:val="18"/>
          <w:szCs w:val="18"/>
        </w:rPr>
      </w:pPr>
    </w:p>
    <w:p w14:paraId="46198FFB" w14:textId="77777777" w:rsidR="00783B05" w:rsidRPr="007939E8" w:rsidRDefault="00783B05" w:rsidP="00783B05">
      <w:pPr>
        <w:rPr>
          <w:rStyle w:val="ESBStandard1"/>
          <w:rFonts w:cs="Arial"/>
          <w:b/>
          <w:bCs/>
          <w:sz w:val="18"/>
          <w:szCs w:val="18"/>
        </w:rPr>
      </w:pPr>
    </w:p>
    <w:p w14:paraId="5DB55DBC" w14:textId="77777777" w:rsidR="00783B05" w:rsidRPr="007939E8" w:rsidRDefault="00783B05" w:rsidP="00783B05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11D9CF10" w14:textId="77777777" w:rsidR="00783B05" w:rsidRPr="007939E8" w:rsidRDefault="00783B05" w:rsidP="00783B05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6BE96383" w14:textId="77777777" w:rsidR="00783B05" w:rsidRPr="007939E8" w:rsidRDefault="00783B05" w:rsidP="00783B05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739B9C76" w14:textId="77777777" w:rsidR="00783B05" w:rsidRPr="007939E8" w:rsidRDefault="00EB7C18" w:rsidP="00783B05">
      <w:pPr>
        <w:rPr>
          <w:rStyle w:val="ESBStandard1"/>
          <w:rFonts w:cs="Arial"/>
          <w:b/>
          <w:bCs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                                                   </w:t>
      </w:r>
      <w:r w:rsidR="00783B05"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</w:t>
      </w:r>
    </w:p>
    <w:p w14:paraId="33CE4F15" w14:textId="77777777" w:rsidR="00783B05" w:rsidRPr="007939E8" w:rsidRDefault="00783B05" w:rsidP="00783B05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0CBCA7FB" w14:textId="77777777" w:rsidR="00783B05" w:rsidRPr="007939E8" w:rsidRDefault="00783B05" w:rsidP="00783B05">
      <w:pPr>
        <w:rPr>
          <w:rStyle w:val="ESBStandard1"/>
          <w:rFonts w:cs="Arial"/>
          <w:bCs/>
          <w:sz w:val="18"/>
          <w:szCs w:val="18"/>
        </w:rPr>
      </w:pPr>
    </w:p>
    <w:p w14:paraId="3C85095F" w14:textId="77777777" w:rsidR="00783B05" w:rsidRPr="007939E8" w:rsidRDefault="00783B05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sectPr w:rsidR="00783B05" w:rsidRPr="007939E8" w:rsidSect="00BA0E5C">
      <w:headerReference w:type="default" r:id="rId9"/>
      <w:footerReference w:type="default" r:id="rId10"/>
      <w:pgSz w:w="11906" w:h="16838" w:code="9"/>
      <w:pgMar w:top="1418" w:right="1701" w:bottom="1418" w:left="1701" w:header="709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86AC7" w14:textId="77777777" w:rsidR="00400B5C" w:rsidRDefault="00400B5C">
      <w:r>
        <w:separator/>
      </w:r>
    </w:p>
  </w:endnote>
  <w:endnote w:type="continuationSeparator" w:id="0">
    <w:p w14:paraId="6BE4DB1B" w14:textId="77777777" w:rsidR="00400B5C" w:rsidRDefault="00400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5BBEA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846BCB3" w14:textId="7FAC7593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CC1FDCF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="00843041">
      <w:rPr>
        <w:rFonts w:ascii="Times New Roman" w:hAnsi="Times New Roman"/>
        <w:noProof/>
        <w:szCs w:val="20"/>
      </w:rPr>
      <w:pict w14:anchorId="6BD84440">
        <v:rect id="Rectangle 13" o:spid="_x0000_s1027" style="position:absolute;left:0;text-align:left;margin-left:11.75pt;margin-top:7pt;width:4.45pt;height:8.2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style="mso-next-textbox:#Rectangle 13" inset="0,0,0,0">
            <w:txbxContent>
              <w:p w14:paraId="0D979A5A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843041">
      <w:rPr>
        <w:rFonts w:ascii="Times New Roman" w:hAnsi="Times New Roman"/>
        <w:noProof/>
        <w:szCs w:val="20"/>
      </w:rPr>
      <w:pict w14:anchorId="62BF48C1">
        <v:rect id="Rectangle 6" o:spid="_x0000_s1026" style="position:absolute;left:0;text-align:left;margin-left:11.75pt;margin-top:7pt;width:4.45pt;height:8.2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style="mso-next-textbox:#Rectangle 6" inset="0,0,0,0">
            <w:txbxContent>
              <w:p w14:paraId="568D56DA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843041">
      <w:rPr>
        <w:rFonts w:ascii="Times New Roman" w:hAnsi="Times New Roman"/>
        <w:noProof/>
        <w:szCs w:val="20"/>
      </w:rPr>
      <w:pict w14:anchorId="5F56F78B">
        <v:rect id="Rectangle 5" o:spid="_x0000_s1025" style="position:absolute;left:0;text-align:left;margin-left:375.7pt;margin-top:-17.1pt;width:113.3pt;height:35.95pt;z-index: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Ka7oHmsAgAApQUAAA4A&#10;AAAAAAAAAAAAAAAALgIAAGRycy9lMm9Eb2MueG1sUEsBAi0AFAAGAAgAAAAhAA6vdq3jAAAACgEA&#10;AA8AAAAAAAAAAAAAAAAABgUAAGRycy9kb3ducmV2LnhtbFBLBQYAAAAABAAEAPMAAAAWBgAAAAA=&#10;" o:allowincell="f" filled="f" stroked="f"/>
      </w:pict>
    </w:r>
    <w:r w:rsidRPr="00CA467D">
      <w:rPr>
        <w:rFonts w:ascii="Times New Roman" w:hAnsi="Times New Roman"/>
        <w:noProof/>
        <w:szCs w:val="20"/>
      </w:rPr>
      <w:t xml:space="preserve"> </w:t>
    </w:r>
    <w:r w:rsidR="00843041">
      <w:rPr>
        <w:rFonts w:ascii="Times New Roman" w:hAnsi="Times New Roman"/>
        <w:noProof/>
        <w:szCs w:val="20"/>
      </w:rPr>
      <w:pict w14:anchorId="26636A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6" type="#_x0000_t75" style="width:427pt;height:427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843041">
      <w:rPr>
        <w:rFonts w:ascii="Times New Roman" w:hAnsi="Times New Roman"/>
        <w:noProof/>
        <w:szCs w:val="20"/>
      </w:rPr>
      <w:pict w14:anchorId="4F037775">
        <v:shape id="_x0000_i1027" type="#_x0000_t75" style="width:425pt;height:425pt;visibility:visible">
          <v:imagedata r:id="rId1" o:title=""/>
        </v:shape>
      </w:pict>
    </w:r>
  </w:p>
  <w:p w14:paraId="3932E5C9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0A625F6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310B3552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6095472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EF9621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03513E7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4F494F05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E3318" w14:textId="77777777" w:rsidR="00400B5C" w:rsidRDefault="00400B5C">
      <w:r>
        <w:separator/>
      </w:r>
    </w:p>
  </w:footnote>
  <w:footnote w:type="continuationSeparator" w:id="0">
    <w:p w14:paraId="39B4EEDC" w14:textId="77777777" w:rsidR="00400B5C" w:rsidRDefault="00400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125A7" w14:textId="078BDFF5" w:rsidR="00DF2B92" w:rsidRDefault="00843041" w:rsidP="00802FE2">
    <w:pPr>
      <w:pStyle w:val="Encabezado"/>
      <w:tabs>
        <w:tab w:val="clear" w:pos="4252"/>
        <w:tab w:val="clear" w:pos="8504"/>
        <w:tab w:val="left" w:pos="1020"/>
      </w:tabs>
      <w:rPr>
        <w:noProof/>
        <w:szCs w:val="24"/>
        <w:lang w:val="es-ES" w:eastAsia="es-ES"/>
      </w:rPr>
    </w:pPr>
    <w:bookmarkStart w:id="0" w:name="_Hlk217045913"/>
    <w:r>
      <w:rPr>
        <w:noProof/>
      </w:rPr>
      <w:pict w14:anchorId="3834B0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alt="Interfaz de usuario gráfica, Texto, Aplicación&#10;&#10;El contenido generado por IA puede ser incorrecto." style="width:193.5pt;height:68pt;visibility:visible;mso-wrap-style:square">
          <v:imagedata r:id="rId1" o:title="Interfaz de usuario gráfica, Texto, Aplicación&#10;&#10;El contenido generado por IA puede ser incorrecto"/>
        </v:shape>
      </w:pict>
    </w:r>
    <w:bookmarkEnd w:id="0"/>
    <w:r w:rsidR="00802FE2">
      <w:tab/>
    </w:r>
    <w:r>
      <w:tab/>
    </w:r>
    <w:r>
      <w:tab/>
    </w:r>
    <w:r>
      <w:tab/>
    </w:r>
    <w:bookmarkStart w:id="1" w:name="_Hlk217045957"/>
    <w:r>
      <w:rPr>
        <w:noProof/>
      </w:rPr>
      <w:pict w14:anchorId="17392D4F">
        <v:shape id="_x0000_i1031" type="#_x0000_t75" alt="Logotipo, nombre de la empresa&#10;&#10;El contenido generado por IA puede ser incorrecto." style="width:97.5pt;height:68pt;visibility:visible;mso-wrap-style:square">
          <v:imagedata r:id="rId2" o:title="Logotipo, nombre de la empresa&#10;&#10;El contenido generado por IA puede ser incorrecto"/>
        </v:shape>
      </w:pict>
    </w:r>
    <w:bookmarkEnd w:id="1"/>
  </w:p>
  <w:p w14:paraId="47933C3C" w14:textId="77777777" w:rsidR="0066136C" w:rsidRDefault="0066136C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88490C"/>
    <w:multiLevelType w:val="hybridMultilevel"/>
    <w:tmpl w:val="04F22A0E"/>
    <w:lvl w:ilvl="0" w:tplc="0AA22788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99A052E"/>
    <w:multiLevelType w:val="hybridMultilevel"/>
    <w:tmpl w:val="CB8C48FC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97202">
    <w:abstractNumId w:val="7"/>
  </w:num>
  <w:num w:numId="2" w16cid:durableId="1047417158">
    <w:abstractNumId w:val="4"/>
  </w:num>
  <w:num w:numId="3" w16cid:durableId="959146688">
    <w:abstractNumId w:val="9"/>
  </w:num>
  <w:num w:numId="4" w16cid:durableId="407650507">
    <w:abstractNumId w:val="2"/>
  </w:num>
  <w:num w:numId="5" w16cid:durableId="2089378342">
    <w:abstractNumId w:val="6"/>
  </w:num>
  <w:num w:numId="6" w16cid:durableId="405691353">
    <w:abstractNumId w:val="8"/>
  </w:num>
  <w:num w:numId="7" w16cid:durableId="1331252220">
    <w:abstractNumId w:val="3"/>
  </w:num>
  <w:num w:numId="8" w16cid:durableId="1033270413">
    <w:abstractNumId w:val="11"/>
  </w:num>
  <w:num w:numId="9" w16cid:durableId="437719951">
    <w:abstractNumId w:val="0"/>
  </w:num>
  <w:num w:numId="10" w16cid:durableId="5323507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917058">
    <w:abstractNumId w:val="5"/>
  </w:num>
  <w:num w:numId="12" w16cid:durableId="987830733">
    <w:abstractNumId w:val="10"/>
  </w:num>
  <w:num w:numId="13" w16cid:durableId="33621092">
    <w:abstractNumId w:val="13"/>
  </w:num>
  <w:num w:numId="14" w16cid:durableId="4589574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2027"/>
    <w:rsid w:val="00027394"/>
    <w:rsid w:val="00027AF9"/>
    <w:rsid w:val="00084333"/>
    <w:rsid w:val="00095704"/>
    <w:rsid w:val="000A2EF1"/>
    <w:rsid w:val="000C2AE2"/>
    <w:rsid w:val="000F377A"/>
    <w:rsid w:val="001139CE"/>
    <w:rsid w:val="001158B7"/>
    <w:rsid w:val="001217CE"/>
    <w:rsid w:val="00127C5A"/>
    <w:rsid w:val="001402D0"/>
    <w:rsid w:val="001B1B15"/>
    <w:rsid w:val="001C346F"/>
    <w:rsid w:val="00207B3F"/>
    <w:rsid w:val="0021751E"/>
    <w:rsid w:val="00232CB7"/>
    <w:rsid w:val="00236012"/>
    <w:rsid w:val="00244173"/>
    <w:rsid w:val="002458F2"/>
    <w:rsid w:val="002637FD"/>
    <w:rsid w:val="002951F1"/>
    <w:rsid w:val="002B79CD"/>
    <w:rsid w:val="002D1847"/>
    <w:rsid w:val="002D4F82"/>
    <w:rsid w:val="002D5738"/>
    <w:rsid w:val="002E24F6"/>
    <w:rsid w:val="002F704A"/>
    <w:rsid w:val="003140BD"/>
    <w:rsid w:val="003201FC"/>
    <w:rsid w:val="00334833"/>
    <w:rsid w:val="00347B2C"/>
    <w:rsid w:val="00356F47"/>
    <w:rsid w:val="00357962"/>
    <w:rsid w:val="00376263"/>
    <w:rsid w:val="00376681"/>
    <w:rsid w:val="00384138"/>
    <w:rsid w:val="003A6489"/>
    <w:rsid w:val="003B3488"/>
    <w:rsid w:val="003C0342"/>
    <w:rsid w:val="003C453A"/>
    <w:rsid w:val="0040075C"/>
    <w:rsid w:val="00400B5C"/>
    <w:rsid w:val="00404014"/>
    <w:rsid w:val="00425365"/>
    <w:rsid w:val="00434461"/>
    <w:rsid w:val="00434706"/>
    <w:rsid w:val="00437E47"/>
    <w:rsid w:val="00461C9B"/>
    <w:rsid w:val="004B1CEC"/>
    <w:rsid w:val="004C6CB1"/>
    <w:rsid w:val="004D2A76"/>
    <w:rsid w:val="004D413B"/>
    <w:rsid w:val="004E4D0D"/>
    <w:rsid w:val="004F1417"/>
    <w:rsid w:val="004F70DC"/>
    <w:rsid w:val="004F7DC6"/>
    <w:rsid w:val="005066AF"/>
    <w:rsid w:val="005108BD"/>
    <w:rsid w:val="00517A23"/>
    <w:rsid w:val="00524E50"/>
    <w:rsid w:val="00525348"/>
    <w:rsid w:val="0053214B"/>
    <w:rsid w:val="00563B90"/>
    <w:rsid w:val="00575EF0"/>
    <w:rsid w:val="00586489"/>
    <w:rsid w:val="005876A7"/>
    <w:rsid w:val="0058796C"/>
    <w:rsid w:val="00593701"/>
    <w:rsid w:val="00597B3A"/>
    <w:rsid w:val="005B21BA"/>
    <w:rsid w:val="005B7E14"/>
    <w:rsid w:val="005C39C4"/>
    <w:rsid w:val="005C7EAE"/>
    <w:rsid w:val="005E296B"/>
    <w:rsid w:val="00607E35"/>
    <w:rsid w:val="00625B4C"/>
    <w:rsid w:val="0063346A"/>
    <w:rsid w:val="00637A21"/>
    <w:rsid w:val="0066136C"/>
    <w:rsid w:val="00663C9B"/>
    <w:rsid w:val="00676D07"/>
    <w:rsid w:val="006800D9"/>
    <w:rsid w:val="006A31E5"/>
    <w:rsid w:val="006D0DBB"/>
    <w:rsid w:val="006E0056"/>
    <w:rsid w:val="006F09DC"/>
    <w:rsid w:val="006F6E6F"/>
    <w:rsid w:val="007236DF"/>
    <w:rsid w:val="0073028C"/>
    <w:rsid w:val="00732026"/>
    <w:rsid w:val="00750BAF"/>
    <w:rsid w:val="007524BA"/>
    <w:rsid w:val="0076681D"/>
    <w:rsid w:val="007779B1"/>
    <w:rsid w:val="00783B05"/>
    <w:rsid w:val="00787F5C"/>
    <w:rsid w:val="007A1495"/>
    <w:rsid w:val="007B4F76"/>
    <w:rsid w:val="007C156C"/>
    <w:rsid w:val="007C1610"/>
    <w:rsid w:val="007C49EA"/>
    <w:rsid w:val="007C67E0"/>
    <w:rsid w:val="007E161B"/>
    <w:rsid w:val="007E5FB8"/>
    <w:rsid w:val="007F76E4"/>
    <w:rsid w:val="00802FE2"/>
    <w:rsid w:val="0084059D"/>
    <w:rsid w:val="00842981"/>
    <w:rsid w:val="00843041"/>
    <w:rsid w:val="0084333F"/>
    <w:rsid w:val="00855C1B"/>
    <w:rsid w:val="008635BA"/>
    <w:rsid w:val="008672DC"/>
    <w:rsid w:val="00890C5B"/>
    <w:rsid w:val="008A44C0"/>
    <w:rsid w:val="008A59E7"/>
    <w:rsid w:val="008C45A5"/>
    <w:rsid w:val="008C4BA2"/>
    <w:rsid w:val="008D0B31"/>
    <w:rsid w:val="008E05D0"/>
    <w:rsid w:val="008E2AA1"/>
    <w:rsid w:val="00902703"/>
    <w:rsid w:val="00924430"/>
    <w:rsid w:val="00931110"/>
    <w:rsid w:val="009378FE"/>
    <w:rsid w:val="00940DCE"/>
    <w:rsid w:val="009446A3"/>
    <w:rsid w:val="0094744E"/>
    <w:rsid w:val="0096572E"/>
    <w:rsid w:val="00967C9B"/>
    <w:rsid w:val="009D4378"/>
    <w:rsid w:val="009F6D17"/>
    <w:rsid w:val="00A1650E"/>
    <w:rsid w:val="00A2547C"/>
    <w:rsid w:val="00A3013E"/>
    <w:rsid w:val="00A3306D"/>
    <w:rsid w:val="00A534CA"/>
    <w:rsid w:val="00A90E12"/>
    <w:rsid w:val="00AB46A4"/>
    <w:rsid w:val="00AF7C82"/>
    <w:rsid w:val="00B23392"/>
    <w:rsid w:val="00B436ED"/>
    <w:rsid w:val="00B45FB3"/>
    <w:rsid w:val="00B81300"/>
    <w:rsid w:val="00B91022"/>
    <w:rsid w:val="00BA0E5C"/>
    <w:rsid w:val="00BA559C"/>
    <w:rsid w:val="00BC2F89"/>
    <w:rsid w:val="00C14D6D"/>
    <w:rsid w:val="00C20AFF"/>
    <w:rsid w:val="00C21A15"/>
    <w:rsid w:val="00C30B50"/>
    <w:rsid w:val="00C31D58"/>
    <w:rsid w:val="00C327E4"/>
    <w:rsid w:val="00C5258B"/>
    <w:rsid w:val="00C5498C"/>
    <w:rsid w:val="00C6219E"/>
    <w:rsid w:val="00C73899"/>
    <w:rsid w:val="00C75356"/>
    <w:rsid w:val="00C87DA2"/>
    <w:rsid w:val="00C9007E"/>
    <w:rsid w:val="00C961B7"/>
    <w:rsid w:val="00CA467D"/>
    <w:rsid w:val="00CB35A3"/>
    <w:rsid w:val="00CB4F01"/>
    <w:rsid w:val="00CC2738"/>
    <w:rsid w:val="00CC64F4"/>
    <w:rsid w:val="00CD22E9"/>
    <w:rsid w:val="00CD53D1"/>
    <w:rsid w:val="00CF6EC0"/>
    <w:rsid w:val="00D10FDB"/>
    <w:rsid w:val="00D24BE5"/>
    <w:rsid w:val="00D25489"/>
    <w:rsid w:val="00D35FA3"/>
    <w:rsid w:val="00D52E53"/>
    <w:rsid w:val="00D63290"/>
    <w:rsid w:val="00D7362D"/>
    <w:rsid w:val="00D73CB2"/>
    <w:rsid w:val="00D96122"/>
    <w:rsid w:val="00DA08A8"/>
    <w:rsid w:val="00DA3560"/>
    <w:rsid w:val="00DA7CF4"/>
    <w:rsid w:val="00DB2BBE"/>
    <w:rsid w:val="00DC2B6D"/>
    <w:rsid w:val="00DC2ECA"/>
    <w:rsid w:val="00DC7085"/>
    <w:rsid w:val="00DE26EB"/>
    <w:rsid w:val="00DE5F6E"/>
    <w:rsid w:val="00DF2B92"/>
    <w:rsid w:val="00E02411"/>
    <w:rsid w:val="00E2304E"/>
    <w:rsid w:val="00E233BA"/>
    <w:rsid w:val="00E343D3"/>
    <w:rsid w:val="00E60E4D"/>
    <w:rsid w:val="00E66BEA"/>
    <w:rsid w:val="00E73290"/>
    <w:rsid w:val="00E84341"/>
    <w:rsid w:val="00E86472"/>
    <w:rsid w:val="00E87E7B"/>
    <w:rsid w:val="00E92A33"/>
    <w:rsid w:val="00EB1FFF"/>
    <w:rsid w:val="00EB7C18"/>
    <w:rsid w:val="00ED7845"/>
    <w:rsid w:val="00EE38DA"/>
    <w:rsid w:val="00EE69CC"/>
    <w:rsid w:val="00F2467C"/>
    <w:rsid w:val="00F410A6"/>
    <w:rsid w:val="00F55468"/>
    <w:rsid w:val="00F73ABB"/>
    <w:rsid w:val="00FD796D"/>
    <w:rsid w:val="00FE0802"/>
    <w:rsid w:val="00FE0E91"/>
    <w:rsid w:val="00FE2C80"/>
    <w:rsid w:val="00FE35D0"/>
    <w:rsid w:val="00FF115C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  <w14:docId w14:val="1C5CC77B"/>
  <w15:chartTrackingRefBased/>
  <w15:docId w15:val="{95B9197D-3FE7-489C-8750-63CCD34C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2304E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E2304E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rsid w:val="007E5FB8"/>
    <w:rPr>
      <w:rFonts w:ascii="Arial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30952-3DFD-497C-9881-214964CAB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4</TotalTime>
  <Pages>2</Pages>
  <Words>209</Words>
  <Characters>1293</Characters>
  <Application>Microsoft Office Word</Application>
  <DocSecurity>0</DocSecurity>
  <Lines>117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>Madrid, 30 de septiembre de 2009</vt:lpstr>
      <vt:lpstr/>
      <vt:lpstr/>
      <vt:lpstr/>
      <vt:lpstr/>
      <vt:lpstr>1. Datos del proyecto:</vt:lpstr>
      <vt:lpstr/>
    </vt:vector>
  </TitlesOfParts>
  <Company>M.E.C.D.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García Redondo, MªSol</cp:lastModifiedBy>
  <cp:revision>4</cp:revision>
  <cp:lastPrinted>2016-06-06T11:54:00Z</cp:lastPrinted>
  <dcterms:created xsi:type="dcterms:W3CDTF">2025-12-18T14:23:00Z</dcterms:created>
  <dcterms:modified xsi:type="dcterms:W3CDTF">2025-12-19T13:37:00Z</dcterms:modified>
</cp:coreProperties>
</file>